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b/>
          <w:sz w:val="32"/>
          <w:szCs w:val="32"/>
        </w:rPr>
        <w:id w:val="915665931"/>
        <w:lock w:val="contentLocked"/>
        <w:placeholder>
          <w:docPart w:val="DefaultPlaceholder_1082065158"/>
        </w:placeholder>
        <w:group/>
      </w:sdtPr>
      <w:sdtEndPr>
        <w:rPr>
          <w:b w:val="0"/>
          <w:sz w:val="22"/>
          <w:szCs w:val="22"/>
        </w:rPr>
      </w:sdtEndPr>
      <w:sdtContent>
        <w:bookmarkStart w:id="0" w:name="_GoBack" w:displacedByCustomXml="prev"/>
        <w:p w14:paraId="55FC8F2E" w14:textId="20C0B0C2" w:rsidR="00D51E3D" w:rsidRPr="0022071F" w:rsidRDefault="00D51E3D" w:rsidP="00440472">
          <w:pPr>
            <w:jc w:val="right"/>
            <w:rPr>
              <w:rFonts w:ascii="Arial" w:hAnsi="Arial" w:cs="Arial"/>
              <w:b/>
              <w:sz w:val="32"/>
              <w:szCs w:val="32"/>
            </w:rPr>
          </w:pPr>
          <w:r w:rsidRPr="0022071F">
            <w:rPr>
              <w:rFonts w:ascii="Arial" w:hAnsi="Arial" w:cs="Arial"/>
              <w:b/>
              <w:noProof/>
              <w:sz w:val="32"/>
              <w:szCs w:val="32"/>
              <w:lang w:val="en-AU" w:eastAsia="en-AU"/>
            </w:rPr>
            <w:drawing>
              <wp:anchor distT="0" distB="0" distL="114300" distR="114300" simplePos="0" relativeHeight="251658240" behindDoc="0" locked="0" layoutInCell="1" allowOverlap="1" wp14:anchorId="50BB6D07" wp14:editId="50EC08C5">
                <wp:simplePos x="0" y="0"/>
                <wp:positionH relativeFrom="column">
                  <wp:posOffset>1718310</wp:posOffset>
                </wp:positionH>
                <wp:positionV relativeFrom="paragraph">
                  <wp:posOffset>-113665</wp:posOffset>
                </wp:positionV>
                <wp:extent cx="3200400" cy="551815"/>
                <wp:effectExtent l="0" t="0" r="0" b="635"/>
                <wp:wrapNone/>
                <wp:docPr id="1" name="Picture 1" descr="LG3159a-RGB-10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3159a-RGB-10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EE5579A" w14:textId="77777777" w:rsidR="00CF5854" w:rsidRDefault="00CF5854" w:rsidP="006C190D">
          <w:pPr>
            <w:spacing w:after="240"/>
            <w:rPr>
              <w:rFonts w:ascii="Arial" w:hAnsi="Arial" w:cs="Arial"/>
              <w:b/>
            </w:rPr>
          </w:pPr>
        </w:p>
        <w:p w14:paraId="4F7E6DE7" w14:textId="40061CD2" w:rsidR="0065734B" w:rsidRDefault="0065734B" w:rsidP="0065734B">
          <w:pPr>
            <w:spacing w:after="24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noProof/>
              <w:sz w:val="32"/>
              <w:szCs w:val="32"/>
            </w:rPr>
            <w:t>RESOURCE ORDER</w:t>
          </w:r>
          <w:r w:rsidRPr="0022071F">
            <w:rPr>
              <w:rFonts w:ascii="Arial" w:hAnsi="Arial" w:cs="Arial"/>
              <w:b/>
              <w:sz w:val="32"/>
              <w:szCs w:val="32"/>
            </w:rPr>
            <w:t xml:space="preserve"> FORM</w:t>
          </w:r>
        </w:p>
        <w:p w14:paraId="6F5EA8C7" w14:textId="574E955F" w:rsidR="00CF5854" w:rsidRDefault="00656461" w:rsidP="0065734B">
          <w:pPr>
            <w:spacing w:after="240"/>
            <w:jc w:val="center"/>
            <w:rPr>
              <w:rFonts w:ascii="Arial" w:hAnsi="Arial" w:cs="Arial"/>
              <w:sz w:val="32"/>
            </w:rPr>
          </w:pPr>
          <w:r>
            <w:rPr>
              <w:noProof/>
              <w:lang w:val="en-AU" w:eastAsia="en-AU"/>
            </w:rPr>
            <w:drawing>
              <wp:anchor distT="0" distB="0" distL="114300" distR="114300" simplePos="0" relativeHeight="251671552" behindDoc="0" locked="0" layoutInCell="1" allowOverlap="1" wp14:anchorId="481B2201" wp14:editId="50DFF113">
                <wp:simplePos x="0" y="0"/>
                <wp:positionH relativeFrom="column">
                  <wp:posOffset>4911090</wp:posOffset>
                </wp:positionH>
                <wp:positionV relativeFrom="paragraph">
                  <wp:posOffset>328295</wp:posOffset>
                </wp:positionV>
                <wp:extent cx="1581150" cy="2238375"/>
                <wp:effectExtent l="19050" t="19050" r="19050" b="28575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AU" w:eastAsia="en-AU"/>
            </w:rPr>
            <w:drawing>
              <wp:anchor distT="0" distB="0" distL="114300" distR="114300" simplePos="0" relativeHeight="251667456" behindDoc="0" locked="0" layoutInCell="1" allowOverlap="1" wp14:anchorId="2AAABF04" wp14:editId="371F8FE4">
                <wp:simplePos x="0" y="0"/>
                <wp:positionH relativeFrom="column">
                  <wp:posOffset>38100</wp:posOffset>
                </wp:positionH>
                <wp:positionV relativeFrom="paragraph">
                  <wp:posOffset>328930</wp:posOffset>
                </wp:positionV>
                <wp:extent cx="1581150" cy="2239010"/>
                <wp:effectExtent l="19050" t="19050" r="19050" b="2794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2239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AU" w:eastAsia="en-AU"/>
            </w:rPr>
            <w:drawing>
              <wp:anchor distT="0" distB="0" distL="114300" distR="114300" simplePos="0" relativeHeight="251669504" behindDoc="0" locked="0" layoutInCell="1" allowOverlap="1" wp14:anchorId="51D7547D" wp14:editId="7CC5461C">
                <wp:simplePos x="0" y="0"/>
                <wp:positionH relativeFrom="column">
                  <wp:posOffset>1714500</wp:posOffset>
                </wp:positionH>
                <wp:positionV relativeFrom="paragraph">
                  <wp:posOffset>338455</wp:posOffset>
                </wp:positionV>
                <wp:extent cx="3146425" cy="2228850"/>
                <wp:effectExtent l="19050" t="19050" r="15875" b="1905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6425" cy="2228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F5854" w:rsidRPr="00CF5854">
            <w:rPr>
              <w:rFonts w:ascii="Arial" w:hAnsi="Arial" w:cs="Arial"/>
              <w:b/>
              <w:sz w:val="32"/>
            </w:rPr>
            <w:t>Crunch&amp;Sip</w:t>
          </w:r>
          <w:r w:rsidR="00CF5854" w:rsidRPr="00CF5854">
            <w:rPr>
              <w:rFonts w:ascii="Lucida Grande" w:hAnsi="Lucida Grande" w:cs="Lucida Grande"/>
              <w:b/>
              <w:color w:val="000000"/>
              <w:sz w:val="28"/>
            </w:rPr>
            <w:t>®</w:t>
          </w:r>
          <w:r w:rsidR="00CF5854" w:rsidRPr="00CF5854">
            <w:rPr>
              <w:rFonts w:ascii="Arial" w:hAnsi="Arial" w:cs="Arial"/>
              <w:b/>
              <w:sz w:val="32"/>
            </w:rPr>
            <w:t xml:space="preserve"> Parent Brochures</w:t>
          </w:r>
        </w:p>
        <w:p w14:paraId="2BD01C57" w14:textId="5C76DECF" w:rsidR="00CF5854" w:rsidRDefault="00CF5854" w:rsidP="006C190D">
          <w:pPr>
            <w:spacing w:after="240"/>
            <w:rPr>
              <w:rFonts w:ascii="Arial" w:hAnsi="Arial" w:cs="Arial"/>
              <w:sz w:val="32"/>
            </w:rPr>
          </w:pPr>
        </w:p>
        <w:p w14:paraId="69DC0D32" w14:textId="77777777" w:rsidR="00CF5854" w:rsidRPr="00CF5854" w:rsidRDefault="00CF5854" w:rsidP="006C190D">
          <w:pPr>
            <w:spacing w:after="240"/>
            <w:rPr>
              <w:rFonts w:ascii="Arial" w:hAnsi="Arial" w:cs="Arial"/>
              <w:sz w:val="32"/>
            </w:rPr>
          </w:pPr>
        </w:p>
        <w:p w14:paraId="13B0118D" w14:textId="77777777" w:rsidR="00CF5854" w:rsidRDefault="00CF5854" w:rsidP="006C190D">
          <w:pPr>
            <w:spacing w:after="240"/>
            <w:rPr>
              <w:rFonts w:ascii="Arial" w:hAnsi="Arial" w:cs="Arial"/>
            </w:rPr>
          </w:pPr>
        </w:p>
        <w:p w14:paraId="649DFB54" w14:textId="77777777" w:rsidR="00CF5854" w:rsidRDefault="00CF5854" w:rsidP="006C190D">
          <w:pPr>
            <w:spacing w:after="240"/>
            <w:rPr>
              <w:rFonts w:ascii="Arial" w:hAnsi="Arial" w:cs="Arial"/>
            </w:rPr>
          </w:pPr>
        </w:p>
        <w:p w14:paraId="1A15C569" w14:textId="77777777" w:rsidR="00042D1A" w:rsidRDefault="00042D1A" w:rsidP="006C190D">
          <w:pPr>
            <w:spacing w:after="240"/>
            <w:rPr>
              <w:rFonts w:ascii="Arial" w:hAnsi="Arial" w:cs="Arial"/>
            </w:rPr>
          </w:pPr>
        </w:p>
        <w:p w14:paraId="50431560" w14:textId="77777777" w:rsidR="00042D1A" w:rsidRDefault="00042D1A" w:rsidP="006C190D">
          <w:pPr>
            <w:spacing w:after="240"/>
            <w:rPr>
              <w:rFonts w:ascii="Arial" w:hAnsi="Arial" w:cs="Arial"/>
            </w:rPr>
          </w:pPr>
        </w:p>
        <w:p w14:paraId="3897E19C" w14:textId="77777777" w:rsidR="00042D1A" w:rsidRDefault="00042D1A" w:rsidP="006C190D">
          <w:pPr>
            <w:spacing w:after="240"/>
            <w:rPr>
              <w:rFonts w:ascii="Arial" w:hAnsi="Arial" w:cs="Arial"/>
            </w:rPr>
          </w:pPr>
        </w:p>
        <w:p w14:paraId="4B5BBCA5" w14:textId="07DA95FB" w:rsidR="00D51E3D" w:rsidRDefault="00CF5854" w:rsidP="006C190D">
          <w:pPr>
            <w:spacing w:after="240"/>
            <w:rPr>
              <w:rFonts w:ascii="Arial" w:hAnsi="Arial" w:cs="Arial"/>
              <w:b/>
            </w:rPr>
          </w:pPr>
          <w:r>
            <w:rPr>
              <w:rFonts w:ascii="Arial" w:hAnsi="Arial" w:cs="Arial"/>
            </w:rPr>
            <w:t xml:space="preserve">Complete form and email to </w:t>
          </w:r>
          <w:hyperlink r:id="rId11" w:history="1">
            <w:r w:rsidRPr="009B22F9">
              <w:rPr>
                <w:rStyle w:val="Hyperlink"/>
                <w:rFonts w:ascii="Arial" w:hAnsi="Arial" w:cs="Arial"/>
                <w:b/>
              </w:rPr>
              <w:t>popresources@doh.health.nsw.gov.au</w:t>
            </w:r>
          </w:hyperlink>
          <w:r w:rsidRPr="009B22F9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</w:rPr>
            <w:t xml:space="preserve">or fax form to </w:t>
          </w:r>
          <w:r w:rsidRPr="00CF5854">
            <w:rPr>
              <w:rFonts w:ascii="Arial" w:hAnsi="Arial" w:cs="Arial"/>
              <w:b/>
            </w:rPr>
            <w:t>1300 550 570</w:t>
          </w:r>
        </w:p>
        <w:tbl>
          <w:tblPr>
            <w:tblStyle w:val="TableGrid"/>
            <w:tblW w:w="10598" w:type="dxa"/>
            <w:tblLayout w:type="fixed"/>
            <w:tblLook w:val="04A0" w:firstRow="1" w:lastRow="0" w:firstColumn="1" w:lastColumn="0" w:noHBand="0" w:noVBand="1"/>
          </w:tblPr>
          <w:tblGrid>
            <w:gridCol w:w="3369"/>
            <w:gridCol w:w="7229"/>
          </w:tblGrid>
          <w:tr w:rsidR="00D51E3D" w:rsidRPr="00656461" w14:paraId="04C6A0C1" w14:textId="77777777" w:rsidTr="00CF5854">
            <w:tc>
              <w:tcPr>
                <w:tcW w:w="3369" w:type="dxa"/>
              </w:tcPr>
              <w:p w14:paraId="1960E2A1" w14:textId="74A25220" w:rsidR="00D51E3D" w:rsidRPr="00656461" w:rsidRDefault="00CF5854" w:rsidP="006C190D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 xml:space="preserve">School </w:t>
                </w:r>
                <w:r w:rsidR="006C190D" w:rsidRPr="00656461">
                  <w:rPr>
                    <w:rFonts w:ascii="Arial" w:hAnsi="Arial" w:cs="Arial"/>
                    <w:b/>
                    <w:sz w:val="22"/>
                  </w:rPr>
                  <w:t xml:space="preserve">Crunch&amp;Sip </w:t>
                </w:r>
                <w:r w:rsidR="00D51E3D" w:rsidRPr="00656461">
                  <w:rPr>
                    <w:rFonts w:ascii="Arial" w:hAnsi="Arial" w:cs="Arial"/>
                    <w:b/>
                    <w:sz w:val="22"/>
                  </w:rPr>
                  <w:t>Coordinator’s name: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473267263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34E3086A" w14:textId="1B82CEEE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51E3D" w:rsidRPr="00656461" w14:paraId="217FEF9C" w14:textId="77777777" w:rsidTr="00CF5854">
            <w:tc>
              <w:tcPr>
                <w:tcW w:w="3369" w:type="dxa"/>
              </w:tcPr>
              <w:p w14:paraId="5311C236" w14:textId="1A4276F0" w:rsidR="00D51E3D" w:rsidRPr="00656461" w:rsidRDefault="00D51E3D" w:rsidP="00735B08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>Position: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-148985220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6B547100" w14:textId="5DA7660A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51E3D" w:rsidRPr="00656461" w14:paraId="431A5D86" w14:textId="77777777" w:rsidTr="00CF5854">
            <w:tc>
              <w:tcPr>
                <w:tcW w:w="3369" w:type="dxa"/>
              </w:tcPr>
              <w:p w14:paraId="651522FE" w14:textId="0C6AB4AC" w:rsidR="00CF5854" w:rsidRPr="00656461" w:rsidRDefault="00D51E3D" w:rsidP="00735B08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>Email</w:t>
                </w:r>
                <w:r w:rsidR="00CF5854" w:rsidRPr="00656461">
                  <w:rPr>
                    <w:rFonts w:ascii="Arial" w:hAnsi="Arial" w:cs="Arial"/>
                    <w:b/>
                    <w:sz w:val="22"/>
                  </w:rPr>
                  <w:t xml:space="preserve"> address</w:t>
                </w:r>
                <w:r w:rsidR="00410859" w:rsidRPr="00656461">
                  <w:rPr>
                    <w:rFonts w:ascii="Arial" w:hAnsi="Arial" w:cs="Arial"/>
                    <w:b/>
                    <w:sz w:val="22"/>
                  </w:rPr>
                  <w:t>:</w:t>
                </w:r>
              </w:p>
              <w:p w14:paraId="4417E8A5" w14:textId="305A6CE1" w:rsidR="00D51E3D" w:rsidRPr="00AC18AA" w:rsidRDefault="00AC18AA" w:rsidP="00410859">
                <w:pPr>
                  <w:spacing w:before="60" w:after="60"/>
                  <w:rPr>
                    <w:rFonts w:ascii="Arial" w:hAnsi="Arial" w:cs="Arial"/>
                    <w:b/>
                    <w:i/>
                    <w:sz w:val="22"/>
                  </w:rPr>
                </w:pPr>
                <w:r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(</w:t>
                </w:r>
                <w:r w:rsidR="00CF5854"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Required to confirm order</w:t>
                </w:r>
                <w:r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)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650187220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6444EBE3" w14:textId="25F6D665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656461" w:rsidRPr="00656461" w14:paraId="468784AE" w14:textId="77777777" w:rsidTr="00CF5854">
            <w:tc>
              <w:tcPr>
                <w:tcW w:w="3369" w:type="dxa"/>
              </w:tcPr>
              <w:p w14:paraId="57F9EB9D" w14:textId="29D0CF29" w:rsidR="00656461" w:rsidRPr="00656461" w:rsidRDefault="00656461" w:rsidP="00735B08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>Phone Number:</w:t>
                </w:r>
              </w:p>
              <w:p w14:paraId="41109914" w14:textId="344F05B8" w:rsidR="00656461" w:rsidRPr="00AC18AA" w:rsidRDefault="00AC18AA" w:rsidP="00AC18AA">
                <w:pPr>
                  <w:spacing w:before="60" w:after="60"/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</w:pPr>
                <w:r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(</w:t>
                </w:r>
                <w:r w:rsidR="00656461"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Required for courier</w:t>
                </w:r>
                <w:r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)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868575301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34CD6424" w14:textId="400B2E95" w:rsidR="00656461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51E3D" w:rsidRPr="00656461" w14:paraId="5F0E1550" w14:textId="77777777" w:rsidTr="00CF5854">
            <w:tc>
              <w:tcPr>
                <w:tcW w:w="3369" w:type="dxa"/>
              </w:tcPr>
              <w:p w14:paraId="6582B365" w14:textId="70D2C7DF" w:rsidR="00D51E3D" w:rsidRPr="00656461" w:rsidRDefault="00D51E3D" w:rsidP="00735B08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>School name: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66471134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62292219" w14:textId="2AFDF798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D51E3D" w:rsidRPr="00656461" w14:paraId="49932747" w14:textId="77777777" w:rsidTr="00CF5854">
            <w:tc>
              <w:tcPr>
                <w:tcW w:w="3369" w:type="dxa"/>
              </w:tcPr>
              <w:p w14:paraId="4FCA7EFF" w14:textId="42FD192A" w:rsidR="00D51E3D" w:rsidRPr="00656461" w:rsidRDefault="00D51E3D" w:rsidP="00735B08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 xml:space="preserve">Full </w:t>
                </w:r>
                <w:r w:rsidR="00CF5854" w:rsidRPr="00656461">
                  <w:rPr>
                    <w:rFonts w:ascii="Arial" w:hAnsi="Arial" w:cs="Arial"/>
                    <w:b/>
                    <w:sz w:val="22"/>
                  </w:rPr>
                  <w:t xml:space="preserve">school </w:t>
                </w:r>
                <w:r w:rsidR="00CB1BB6" w:rsidRPr="00656461">
                  <w:rPr>
                    <w:rFonts w:ascii="Arial" w:hAnsi="Arial" w:cs="Arial"/>
                    <w:b/>
                    <w:sz w:val="22"/>
                  </w:rPr>
                  <w:t xml:space="preserve">postal </w:t>
                </w:r>
                <w:r w:rsidRPr="00656461">
                  <w:rPr>
                    <w:rFonts w:ascii="Arial" w:hAnsi="Arial" w:cs="Arial"/>
                    <w:b/>
                    <w:sz w:val="22"/>
                  </w:rPr>
                  <w:t>address:</w:t>
                </w:r>
              </w:p>
              <w:p w14:paraId="3A547E0C" w14:textId="1A0511FE" w:rsidR="00CF5854" w:rsidRPr="00AC18AA" w:rsidRDefault="00AC18AA" w:rsidP="00735B08">
                <w:pPr>
                  <w:spacing w:before="60" w:after="60"/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</w:pPr>
                <w:r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(</w:t>
                </w:r>
                <w:r w:rsidR="00CF5854" w:rsidRPr="00AC18AA"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Delivery address cannot be a PO Box</w:t>
                </w:r>
                <w:r>
                  <w:rPr>
                    <w:rFonts w:ascii="Arial" w:hAnsi="Arial" w:cs="Arial"/>
                    <w:b/>
                    <w:i/>
                    <w:color w:val="FF0000"/>
                    <w:sz w:val="22"/>
                  </w:rPr>
                  <w:t>)</w:t>
                </w:r>
              </w:p>
            </w:tc>
            <w:tc>
              <w:tcPr>
                <w:tcW w:w="7229" w:type="dxa"/>
              </w:tcPr>
              <w:sdt>
                <w:sdtPr>
                  <w:rPr>
                    <w:rFonts w:ascii="Arial" w:hAnsi="Arial" w:cs="Arial"/>
                    <w:sz w:val="22"/>
                  </w:rPr>
                  <w:id w:val="1985500823"/>
                  <w:placeholder>
                    <w:docPart w:val="DefaultPlaceholder_1082065158"/>
                  </w:placeholder>
                  <w:showingPlcHdr/>
                </w:sdtPr>
                <w:sdtContent>
                  <w:p w14:paraId="17FFE137" w14:textId="13CDD8B2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sdtContent>
              </w:sdt>
              <w:p w14:paraId="4E6FB221" w14:textId="77777777" w:rsidR="009250CE" w:rsidRPr="00656461" w:rsidRDefault="009250CE" w:rsidP="00D51E3D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</w:p>
              <w:p w14:paraId="2E1169D7" w14:textId="77777777" w:rsidR="009250CE" w:rsidRPr="00656461" w:rsidRDefault="009250CE" w:rsidP="00D51E3D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</w:p>
              <w:p w14:paraId="56745FFC" w14:textId="77777777" w:rsidR="009250CE" w:rsidRPr="00656461" w:rsidRDefault="009250CE" w:rsidP="00D51E3D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</w:p>
            </w:tc>
          </w:tr>
          <w:tr w:rsidR="00D51E3D" w:rsidRPr="00656461" w14:paraId="3C600830" w14:textId="77777777" w:rsidTr="00CF5854">
            <w:tc>
              <w:tcPr>
                <w:tcW w:w="3369" w:type="dxa"/>
              </w:tcPr>
              <w:p w14:paraId="2D56BBBD" w14:textId="2C61E78F" w:rsidR="00D51E3D" w:rsidRPr="00656461" w:rsidRDefault="00D51E3D" w:rsidP="00CF5854">
                <w:pPr>
                  <w:spacing w:before="60" w:after="60"/>
                  <w:rPr>
                    <w:rFonts w:ascii="Arial" w:hAnsi="Arial" w:cs="Arial"/>
                    <w:b/>
                    <w:sz w:val="22"/>
                  </w:rPr>
                </w:pPr>
                <w:r w:rsidRPr="00656461">
                  <w:rPr>
                    <w:rFonts w:ascii="Arial" w:hAnsi="Arial" w:cs="Arial"/>
                    <w:b/>
                    <w:sz w:val="22"/>
                  </w:rPr>
                  <w:t xml:space="preserve">Number of </w:t>
                </w:r>
                <w:r w:rsidR="00CF5854" w:rsidRPr="00656461">
                  <w:rPr>
                    <w:rFonts w:ascii="Arial" w:hAnsi="Arial" w:cs="Arial"/>
                    <w:b/>
                    <w:sz w:val="22"/>
                  </w:rPr>
                  <w:t>students</w:t>
                </w:r>
                <w:r w:rsidRPr="00656461">
                  <w:rPr>
                    <w:rFonts w:ascii="Arial" w:hAnsi="Arial" w:cs="Arial"/>
                    <w:b/>
                    <w:sz w:val="22"/>
                  </w:rPr>
                  <w:t>: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202141686"/>
                <w:placeholder>
                  <w:docPart w:val="DefaultPlaceholder_1082065158"/>
                </w:placeholder>
                <w:showingPlcHdr/>
              </w:sdtPr>
              <w:sdtContent>
                <w:tc>
                  <w:tcPr>
                    <w:tcW w:w="7229" w:type="dxa"/>
                  </w:tcPr>
                  <w:p w14:paraId="736D1F8B" w14:textId="3F229915" w:rsidR="00D51E3D" w:rsidRPr="00656461" w:rsidRDefault="005C6C74" w:rsidP="00D51E3D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67B87E3F" w14:textId="77777777" w:rsidR="00CF5854" w:rsidRDefault="00CF5854" w:rsidP="00595D06">
          <w:pPr>
            <w:spacing w:after="120"/>
            <w:rPr>
              <w:rFonts w:ascii="Arial" w:hAnsi="Arial" w:cs="Arial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1668"/>
            <w:gridCol w:w="4110"/>
            <w:gridCol w:w="1843"/>
            <w:gridCol w:w="3055"/>
          </w:tblGrid>
          <w:tr w:rsidR="00CF5854" w:rsidRPr="00656461" w14:paraId="0B55837D" w14:textId="77777777" w:rsidTr="005C6C74">
            <w:tc>
              <w:tcPr>
                <w:tcW w:w="1668" w:type="dxa"/>
              </w:tcPr>
              <w:p w14:paraId="596713AB" w14:textId="6AA1FC5E" w:rsidR="00CF5854" w:rsidRPr="00656461" w:rsidRDefault="00CF585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SKU</w:t>
                </w:r>
              </w:p>
            </w:tc>
            <w:tc>
              <w:tcPr>
                <w:tcW w:w="4110" w:type="dxa"/>
              </w:tcPr>
              <w:p w14:paraId="626A6DEC" w14:textId="4A3CEB0A" w:rsidR="00CF5854" w:rsidRPr="00656461" w:rsidRDefault="00CF585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Resource</w:t>
                </w:r>
              </w:p>
            </w:tc>
            <w:tc>
              <w:tcPr>
                <w:tcW w:w="1843" w:type="dxa"/>
              </w:tcPr>
              <w:p w14:paraId="2807D8AB" w14:textId="25BCFFDD" w:rsidR="00CF5854" w:rsidRPr="00656461" w:rsidRDefault="00CF585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Maximum Order</w:t>
                </w:r>
              </w:p>
            </w:tc>
            <w:tc>
              <w:tcPr>
                <w:tcW w:w="3055" w:type="dxa"/>
              </w:tcPr>
              <w:p w14:paraId="500FDB1B" w14:textId="5EB08C23" w:rsidR="00CF5854" w:rsidRPr="00656461" w:rsidRDefault="00CF585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Quantity required</w:t>
                </w:r>
              </w:p>
            </w:tc>
          </w:tr>
          <w:tr w:rsidR="005C6C74" w:rsidRPr="00656461" w14:paraId="6BBE2B96" w14:textId="77777777" w:rsidTr="005C6C74">
            <w:tc>
              <w:tcPr>
                <w:tcW w:w="1668" w:type="dxa"/>
              </w:tcPr>
              <w:p w14:paraId="38A2CC6B" w14:textId="426F4B34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B662E6">
                  <w:rPr>
                    <w:rFonts w:ascii="Arial" w:hAnsi="Arial" w:cs="Arial"/>
                    <w:sz w:val="22"/>
                  </w:rPr>
                  <w:t>CSPAR-ENG</w:t>
                </w:r>
              </w:p>
            </w:tc>
            <w:tc>
              <w:tcPr>
                <w:tcW w:w="4110" w:type="dxa"/>
              </w:tcPr>
              <w:p w14:paraId="5888EF59" w14:textId="09B78E85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Crunch&amp;Sip Parent Brochure - English</w:t>
                </w:r>
              </w:p>
            </w:tc>
            <w:tc>
              <w:tcPr>
                <w:tcW w:w="1843" w:type="dxa"/>
              </w:tcPr>
              <w:p w14:paraId="1853184E" w14:textId="2C6EB926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1 per student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813220772"/>
                <w:placeholder>
                  <w:docPart w:val="EAA8AF6E81F141A69DEEE82683EF4AE0"/>
                </w:placeholder>
                <w:showingPlcHdr/>
              </w:sdtPr>
              <w:sdtContent>
                <w:tc>
                  <w:tcPr>
                    <w:tcW w:w="3055" w:type="dxa"/>
                  </w:tcPr>
                  <w:p w14:paraId="46D81C30" w14:textId="67FFF949" w:rsidR="005C6C74" w:rsidRPr="00656461" w:rsidRDefault="005C6C74" w:rsidP="00595D06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5C6C74" w:rsidRPr="00656461" w14:paraId="0042A057" w14:textId="77777777" w:rsidTr="005C6C74">
            <w:tc>
              <w:tcPr>
                <w:tcW w:w="1668" w:type="dxa"/>
              </w:tcPr>
              <w:p w14:paraId="3644EA39" w14:textId="42A4F14B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B662E6">
                  <w:rPr>
                    <w:rFonts w:ascii="Arial" w:hAnsi="Arial" w:cs="Arial"/>
                    <w:sz w:val="22"/>
                  </w:rPr>
                  <w:t>CSPAR-CHI</w:t>
                </w:r>
              </w:p>
            </w:tc>
            <w:tc>
              <w:tcPr>
                <w:tcW w:w="4110" w:type="dxa"/>
              </w:tcPr>
              <w:p w14:paraId="0CDA564A" w14:textId="3B3E29FD" w:rsidR="005C6C74" w:rsidRPr="00656461" w:rsidRDefault="005C6C74" w:rsidP="00042D1A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Crunch&amp;Sip Parent Brochure - Chinese</w:t>
                </w:r>
              </w:p>
            </w:tc>
            <w:tc>
              <w:tcPr>
                <w:tcW w:w="1843" w:type="dxa"/>
              </w:tcPr>
              <w:p w14:paraId="2F2D1699" w14:textId="274F576C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1 per student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1600990132"/>
                <w:placeholder>
                  <w:docPart w:val="EAA8AF6E81F141A69DEEE82683EF4AE0"/>
                </w:placeholder>
                <w:showingPlcHdr/>
              </w:sdtPr>
              <w:sdtContent>
                <w:tc>
                  <w:tcPr>
                    <w:tcW w:w="3055" w:type="dxa"/>
                  </w:tcPr>
                  <w:p w14:paraId="6FC8AA85" w14:textId="780519C2" w:rsidR="005C6C74" w:rsidRPr="00656461" w:rsidRDefault="005C6C74" w:rsidP="00595D06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5C6C74" w:rsidRPr="00656461" w14:paraId="47500030" w14:textId="77777777" w:rsidTr="005C6C74">
            <w:tc>
              <w:tcPr>
                <w:tcW w:w="1668" w:type="dxa"/>
              </w:tcPr>
              <w:p w14:paraId="5DB74043" w14:textId="4CC99732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B662E6">
                  <w:rPr>
                    <w:rFonts w:ascii="Arial" w:hAnsi="Arial" w:cs="Arial"/>
                    <w:sz w:val="22"/>
                  </w:rPr>
                  <w:t>CSPAR-ARA</w:t>
                </w:r>
              </w:p>
            </w:tc>
            <w:tc>
              <w:tcPr>
                <w:tcW w:w="4110" w:type="dxa"/>
              </w:tcPr>
              <w:p w14:paraId="5A2941A0" w14:textId="156908DE" w:rsidR="005C6C74" w:rsidRPr="00656461" w:rsidRDefault="005C6C74" w:rsidP="00042D1A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Crunch&amp;Sip Parent Brochure - Arabic</w:t>
                </w:r>
              </w:p>
            </w:tc>
            <w:tc>
              <w:tcPr>
                <w:tcW w:w="1843" w:type="dxa"/>
              </w:tcPr>
              <w:p w14:paraId="7BC7778E" w14:textId="4E9DB14A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1 per student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-390497994"/>
                <w:placeholder>
                  <w:docPart w:val="EAA8AF6E81F141A69DEEE82683EF4AE0"/>
                </w:placeholder>
                <w:showingPlcHdr/>
              </w:sdtPr>
              <w:sdtContent>
                <w:tc>
                  <w:tcPr>
                    <w:tcW w:w="3055" w:type="dxa"/>
                  </w:tcPr>
                  <w:p w14:paraId="2E427A06" w14:textId="372E5F66" w:rsidR="005C6C74" w:rsidRPr="00656461" w:rsidRDefault="005C6C74" w:rsidP="00595D06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  <w:tr w:rsidR="005C6C74" w:rsidRPr="00656461" w14:paraId="1B89000C" w14:textId="77777777" w:rsidTr="005C6C74">
            <w:tc>
              <w:tcPr>
                <w:tcW w:w="1668" w:type="dxa"/>
              </w:tcPr>
              <w:p w14:paraId="650C1BE6" w14:textId="6CBA47E8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B662E6">
                  <w:rPr>
                    <w:rFonts w:ascii="Arial" w:hAnsi="Arial" w:cs="Arial"/>
                    <w:sz w:val="22"/>
                  </w:rPr>
                  <w:t>CSPAR-MAC</w:t>
                </w:r>
              </w:p>
            </w:tc>
            <w:tc>
              <w:tcPr>
                <w:tcW w:w="4110" w:type="dxa"/>
              </w:tcPr>
              <w:p w14:paraId="1C9735FA" w14:textId="79B27E61" w:rsidR="005C6C74" w:rsidRPr="00656461" w:rsidRDefault="005C6C74" w:rsidP="00042D1A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Crunch&amp;Sip Parent Brochure - Macedonian</w:t>
                </w:r>
              </w:p>
            </w:tc>
            <w:tc>
              <w:tcPr>
                <w:tcW w:w="1843" w:type="dxa"/>
              </w:tcPr>
              <w:p w14:paraId="6FFE6F1D" w14:textId="21E7B794" w:rsidR="005C6C74" w:rsidRPr="00656461" w:rsidRDefault="005C6C74" w:rsidP="00595D06">
                <w:pPr>
                  <w:spacing w:after="120"/>
                  <w:rPr>
                    <w:rFonts w:ascii="Arial" w:hAnsi="Arial" w:cs="Arial"/>
                    <w:sz w:val="22"/>
                  </w:rPr>
                </w:pPr>
                <w:r w:rsidRPr="00656461">
                  <w:rPr>
                    <w:rFonts w:ascii="Arial" w:hAnsi="Arial" w:cs="Arial"/>
                    <w:sz w:val="22"/>
                  </w:rPr>
                  <w:t>1 per student</w:t>
                </w:r>
              </w:p>
            </w:tc>
            <w:sdt>
              <w:sdtPr>
                <w:rPr>
                  <w:rFonts w:ascii="Arial" w:hAnsi="Arial" w:cs="Arial"/>
                  <w:sz w:val="22"/>
                </w:rPr>
                <w:id w:val="-1312942036"/>
                <w:placeholder>
                  <w:docPart w:val="EAA8AF6E81F141A69DEEE82683EF4AE0"/>
                </w:placeholder>
                <w:showingPlcHdr/>
              </w:sdtPr>
              <w:sdtContent>
                <w:tc>
                  <w:tcPr>
                    <w:tcW w:w="3055" w:type="dxa"/>
                  </w:tcPr>
                  <w:p w14:paraId="0EF9ADB0" w14:textId="460BA796" w:rsidR="005C6C74" w:rsidRPr="00656461" w:rsidRDefault="005C6C74" w:rsidP="00595D06">
                    <w:pPr>
                      <w:spacing w:after="120"/>
                      <w:rPr>
                        <w:rFonts w:ascii="Arial" w:hAnsi="Arial" w:cs="Arial"/>
                        <w:sz w:val="22"/>
                      </w:rPr>
                    </w:pPr>
                    <w:r w:rsidRPr="00F67715">
                      <w:rPr>
                        <w:rStyle w:val="PlaceholderText"/>
                      </w:rPr>
                      <w:t>Click here to enter text.</w:t>
                    </w:r>
                  </w:p>
                </w:tc>
              </w:sdtContent>
            </w:sdt>
          </w:tr>
        </w:tbl>
        <w:p w14:paraId="0F08FB37" w14:textId="3FBE1C5F" w:rsidR="00CB1BB6" w:rsidRPr="00CF5854" w:rsidRDefault="00F6073C" w:rsidP="004F5513">
          <w:pPr>
            <w:rPr>
              <w:rFonts w:ascii="Arial" w:hAnsi="Arial" w:cs="Arial"/>
              <w:sz w:val="22"/>
              <w:szCs w:val="22"/>
            </w:rPr>
          </w:pPr>
        </w:p>
        <w:bookmarkEnd w:id="0" w:displacedByCustomXml="next"/>
      </w:sdtContent>
    </w:sdt>
    <w:sectPr w:rsidR="00CB1BB6" w:rsidRPr="00CF5854" w:rsidSect="00D51E3D">
      <w:footerReference w:type="default" r:id="rId1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46520" w14:textId="77777777" w:rsidR="00FC60EA" w:rsidRDefault="00FC60EA" w:rsidP="00042D1A">
      <w:r>
        <w:separator/>
      </w:r>
    </w:p>
  </w:endnote>
  <w:endnote w:type="continuationSeparator" w:id="0">
    <w:p w14:paraId="299FB5A2" w14:textId="77777777" w:rsidR="00FC60EA" w:rsidRDefault="00FC60EA" w:rsidP="0004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aBlack-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CF5E8" w14:textId="1A6BD383" w:rsidR="00FC60EA" w:rsidRDefault="00FC60EA" w:rsidP="00042D1A">
    <w:pPr>
      <w:pStyle w:val="Footer"/>
      <w:jc w:val="right"/>
    </w:pPr>
    <w:r>
      <w:rPr>
        <w:noProof/>
        <w:lang w:val="en-AU" w:eastAsia="en-AU"/>
      </w:rPr>
      <w:drawing>
        <wp:inline distT="0" distB="0" distL="0" distR="0" wp14:anchorId="359E1385" wp14:editId="0C5FA15F">
          <wp:extent cx="1704975" cy="704850"/>
          <wp:effectExtent l="0" t="0" r="9525" b="0"/>
          <wp:docPr id="2" name="Picture 2" descr="Description: http://www.health.nsw.gov.au/images/communications/e-signatures/images/NSW-Health-Pop-Health-CH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escription: http://www.health.nsw.gov.au/images/communications/e-signatures/images/NSW-Health-Pop-Health-C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80F4C" w14:textId="77777777" w:rsidR="00FC60EA" w:rsidRDefault="00FC60EA" w:rsidP="00042D1A">
      <w:r>
        <w:separator/>
      </w:r>
    </w:p>
  </w:footnote>
  <w:footnote w:type="continuationSeparator" w:id="0">
    <w:p w14:paraId="32262959" w14:textId="77777777" w:rsidR="00FC60EA" w:rsidRDefault="00FC60EA" w:rsidP="00042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E3D"/>
    <w:rsid w:val="00002F50"/>
    <w:rsid w:val="00007F5A"/>
    <w:rsid w:val="00042D1A"/>
    <w:rsid w:val="00044588"/>
    <w:rsid w:val="000A0AF3"/>
    <w:rsid w:val="000F068E"/>
    <w:rsid w:val="001264E7"/>
    <w:rsid w:val="00152A22"/>
    <w:rsid w:val="0022071F"/>
    <w:rsid w:val="00242CEE"/>
    <w:rsid w:val="003F4B43"/>
    <w:rsid w:val="00410859"/>
    <w:rsid w:val="00424A9F"/>
    <w:rsid w:val="00440472"/>
    <w:rsid w:val="004865AA"/>
    <w:rsid w:val="004B18DA"/>
    <w:rsid w:val="004C197E"/>
    <w:rsid w:val="004F5513"/>
    <w:rsid w:val="0052067D"/>
    <w:rsid w:val="00543406"/>
    <w:rsid w:val="005906FF"/>
    <w:rsid w:val="00595D06"/>
    <w:rsid w:val="005C6C74"/>
    <w:rsid w:val="005F1C06"/>
    <w:rsid w:val="005F260A"/>
    <w:rsid w:val="00656461"/>
    <w:rsid w:val="0065734B"/>
    <w:rsid w:val="006C190D"/>
    <w:rsid w:val="00735B08"/>
    <w:rsid w:val="007A16AC"/>
    <w:rsid w:val="007C2EB7"/>
    <w:rsid w:val="008124F3"/>
    <w:rsid w:val="008377E5"/>
    <w:rsid w:val="008A7738"/>
    <w:rsid w:val="009250CE"/>
    <w:rsid w:val="009B22F9"/>
    <w:rsid w:val="00A12F26"/>
    <w:rsid w:val="00A160B8"/>
    <w:rsid w:val="00AC18AA"/>
    <w:rsid w:val="00B07735"/>
    <w:rsid w:val="00BE03AC"/>
    <w:rsid w:val="00C03E48"/>
    <w:rsid w:val="00C35069"/>
    <w:rsid w:val="00CB1BB6"/>
    <w:rsid w:val="00CF5854"/>
    <w:rsid w:val="00D064F8"/>
    <w:rsid w:val="00D51E3D"/>
    <w:rsid w:val="00D5797F"/>
    <w:rsid w:val="00D916D6"/>
    <w:rsid w:val="00E034E4"/>
    <w:rsid w:val="00E1793E"/>
    <w:rsid w:val="00E272C8"/>
    <w:rsid w:val="00E51218"/>
    <w:rsid w:val="00E97849"/>
    <w:rsid w:val="00F1351F"/>
    <w:rsid w:val="00F21EDD"/>
    <w:rsid w:val="00F6073C"/>
    <w:rsid w:val="00F978AA"/>
    <w:rsid w:val="00FC4EB1"/>
    <w:rsid w:val="00FC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00A3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E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5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0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uiPriority w:val="99"/>
    <w:rsid w:val="004F5513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character" w:styleId="Hyperlink">
    <w:name w:val="Hyperlink"/>
    <w:basedOn w:val="DefaultParagraphFont"/>
    <w:uiPriority w:val="99"/>
    <w:unhideWhenUsed/>
    <w:rsid w:val="00CB1B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D1A"/>
  </w:style>
  <w:style w:type="paragraph" w:styleId="Footer">
    <w:name w:val="footer"/>
    <w:basedOn w:val="Normal"/>
    <w:link w:val="Foot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D1A"/>
  </w:style>
  <w:style w:type="character" w:styleId="PlaceholderText">
    <w:name w:val="Placeholder Text"/>
    <w:basedOn w:val="DefaultParagraphFont"/>
    <w:uiPriority w:val="99"/>
    <w:semiHidden/>
    <w:rsid w:val="005C6C7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1E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5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B08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uiPriority w:val="99"/>
    <w:rsid w:val="004F5513"/>
    <w:pPr>
      <w:widowControl w:val="0"/>
      <w:autoSpaceDE w:val="0"/>
      <w:autoSpaceDN w:val="0"/>
      <w:adjustRightInd w:val="0"/>
    </w:pPr>
    <w:rPr>
      <w:rFonts w:ascii="MetaBlack-Roman" w:eastAsia="Times New Roman" w:hAnsi="MetaBlack-Roman" w:cs="MetaBlack-Roman"/>
      <w:color w:val="000000"/>
    </w:rPr>
  </w:style>
  <w:style w:type="character" w:styleId="Hyperlink">
    <w:name w:val="Hyperlink"/>
    <w:basedOn w:val="DefaultParagraphFont"/>
    <w:uiPriority w:val="99"/>
    <w:unhideWhenUsed/>
    <w:rsid w:val="00CB1BB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D1A"/>
  </w:style>
  <w:style w:type="paragraph" w:styleId="Footer">
    <w:name w:val="footer"/>
    <w:basedOn w:val="Normal"/>
    <w:link w:val="FooterChar"/>
    <w:uiPriority w:val="99"/>
    <w:unhideWhenUsed/>
    <w:rsid w:val="00042D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D1A"/>
  </w:style>
  <w:style w:type="character" w:styleId="PlaceholderText">
    <w:name w:val="Placeholder Text"/>
    <w:basedOn w:val="DefaultParagraphFont"/>
    <w:uiPriority w:val="99"/>
    <w:semiHidden/>
    <w:rsid w:val="005C6C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popresources@doh.health.nsw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57576-931D-4F45-A3B4-1F83A9885906}"/>
      </w:docPartPr>
      <w:docPartBody>
        <w:p w14:paraId="635903E6" w14:textId="3666A989" w:rsidR="00000000" w:rsidRDefault="002958E7">
          <w:r w:rsidRPr="00F67715">
            <w:rPr>
              <w:rStyle w:val="PlaceholderText"/>
            </w:rPr>
            <w:t>Click here to enter text.</w:t>
          </w:r>
        </w:p>
      </w:docPartBody>
    </w:docPart>
    <w:docPart>
      <w:docPartPr>
        <w:name w:val="EAA8AF6E81F141A69DEEE82683EF4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05A1C-9F60-465C-81AE-1CD3E4AC1C7E}"/>
      </w:docPartPr>
      <w:docPartBody>
        <w:p w14:paraId="1BAA4B11" w14:textId="7AEF63F0" w:rsidR="00000000" w:rsidRDefault="002958E7" w:rsidP="002958E7">
          <w:pPr>
            <w:pStyle w:val="EAA8AF6E81F141A69DEEE82683EF4AE0"/>
          </w:pPr>
          <w:r w:rsidRPr="00F6771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etaBlack-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8E7"/>
    <w:rsid w:val="0029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8E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2958E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58E7"/>
    <w:rPr>
      <w:color w:val="808080"/>
    </w:rPr>
  </w:style>
  <w:style w:type="paragraph" w:customStyle="1" w:styleId="EAA8AF6E81F141A69DEEE82683EF4AE0">
    <w:name w:val="EAA8AF6E81F141A69DEEE82683EF4AE0"/>
    <w:rsid w:val="002958E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58E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2958E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958E7"/>
    <w:rPr>
      <w:color w:val="808080"/>
    </w:rPr>
  </w:style>
  <w:style w:type="paragraph" w:customStyle="1" w:styleId="EAA8AF6E81F141A69DEEE82683EF4AE0">
    <w:name w:val="EAA8AF6E81F141A69DEEE82683EF4AE0"/>
    <w:rsid w:val="00295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CSParentBrochureOrderForm.dotx</Template>
  <TotalTime>3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Healthy Kids Kids Association C&amp;S</dc:creator>
  <cp:lastModifiedBy>abrav</cp:lastModifiedBy>
  <cp:revision>4</cp:revision>
  <cp:lastPrinted>2015-08-21T06:54:00Z</cp:lastPrinted>
  <dcterms:created xsi:type="dcterms:W3CDTF">2016-01-26T22:25:00Z</dcterms:created>
  <dcterms:modified xsi:type="dcterms:W3CDTF">2016-01-26T22:27:00Z</dcterms:modified>
</cp:coreProperties>
</file>